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9F0453" w:rsidRDefault="009F0453" w:rsidP="009F0453">
      <w:pPr>
        <w:jc w:val="center"/>
      </w:pPr>
      <w:r>
        <w:rPr>
          <w:noProof/>
        </w:rPr>
        <w:drawing>
          <wp:inline distT="0" distB="0" distL="0" distR="0">
            <wp:extent cx="5532214" cy="7626486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226" cy="762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F0453" w:rsidRDefault="009F0453" w:rsidP="009F0453">
      <w:pPr>
        <w:spacing w:after="200" w:line="276" w:lineRule="auto"/>
      </w:pPr>
      <w:r>
        <w:br w:type="page"/>
      </w:r>
      <w:r>
        <w:rPr>
          <w:noProof/>
        </w:rPr>
        <w:lastRenderedPageBreak/>
        <w:drawing>
          <wp:inline distT="0" distB="0" distL="0" distR="0" wp14:anchorId="2DDEEE6D" wp14:editId="5C6D922E">
            <wp:extent cx="5943600" cy="7858125"/>
            <wp:effectExtent l="0" t="0" r="0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5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453" w:rsidRDefault="009F0453" w:rsidP="009F0453">
      <w:pPr>
        <w:jc w:val="center"/>
      </w:pPr>
      <w:r>
        <w:rPr>
          <w:noProof/>
        </w:rPr>
        <w:lastRenderedPageBreak/>
        <w:drawing>
          <wp:inline distT="0" distB="0" distL="0" distR="0">
            <wp:extent cx="5457825" cy="7848600"/>
            <wp:effectExtent l="0" t="0" r="952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784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453" w:rsidRDefault="009F0453" w:rsidP="009F0453">
      <w:pPr>
        <w:jc w:val="center"/>
      </w:pPr>
      <w:r>
        <w:rPr>
          <w:noProof/>
        </w:rPr>
        <w:lastRenderedPageBreak/>
        <w:drawing>
          <wp:inline distT="0" distB="0" distL="0" distR="0" wp14:anchorId="1F8A07B6" wp14:editId="0D56A664">
            <wp:extent cx="5629275" cy="7839075"/>
            <wp:effectExtent l="0" t="0" r="952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783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453" w:rsidRDefault="009F0453" w:rsidP="009F0453">
      <w:pPr>
        <w:jc w:val="center"/>
      </w:pPr>
      <w:r>
        <w:rPr>
          <w:noProof/>
        </w:rPr>
        <w:lastRenderedPageBreak/>
        <w:drawing>
          <wp:inline distT="0" distB="0" distL="0" distR="0" wp14:anchorId="034C3488" wp14:editId="1D8800C0">
            <wp:extent cx="5610225" cy="7772400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453" w:rsidRDefault="009F0453" w:rsidP="009F0453">
      <w:pPr>
        <w:jc w:val="center"/>
      </w:pPr>
      <w:r>
        <w:rPr>
          <w:noProof/>
        </w:rPr>
        <w:lastRenderedPageBreak/>
        <w:drawing>
          <wp:inline distT="0" distB="0" distL="0" distR="0" wp14:anchorId="4114F5A8" wp14:editId="5C210CD0">
            <wp:extent cx="5715000" cy="77724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453" w:rsidRDefault="009F0453" w:rsidP="009F0453">
      <w:pPr>
        <w:jc w:val="center"/>
      </w:pPr>
      <w:r>
        <w:rPr>
          <w:noProof/>
        </w:rPr>
        <w:lastRenderedPageBreak/>
        <w:drawing>
          <wp:inline distT="0" distB="0" distL="0" distR="0" wp14:anchorId="7AEDAC2B" wp14:editId="0AF2D76C">
            <wp:extent cx="5438775" cy="7705725"/>
            <wp:effectExtent l="0" t="0" r="9525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770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453" w:rsidRDefault="009F0453" w:rsidP="009F0453">
      <w:pPr>
        <w:jc w:val="center"/>
      </w:pPr>
      <w:r>
        <w:rPr>
          <w:noProof/>
        </w:rPr>
        <w:lastRenderedPageBreak/>
        <w:drawing>
          <wp:inline distT="0" distB="0" distL="0" distR="0" wp14:anchorId="0FE2F052" wp14:editId="102A43BF">
            <wp:extent cx="5695950" cy="779145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779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453" w:rsidRDefault="009F0453" w:rsidP="009F0453">
      <w:pPr>
        <w:jc w:val="center"/>
      </w:pPr>
      <w:r>
        <w:rPr>
          <w:noProof/>
        </w:rPr>
        <w:lastRenderedPageBreak/>
        <w:drawing>
          <wp:inline distT="0" distB="0" distL="0" distR="0" wp14:anchorId="2DB434F7" wp14:editId="7560C217">
            <wp:extent cx="5534025" cy="7848600"/>
            <wp:effectExtent l="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784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453" w:rsidRDefault="009F0453" w:rsidP="009F0453">
      <w:pPr>
        <w:jc w:val="center"/>
      </w:pPr>
      <w:r>
        <w:rPr>
          <w:noProof/>
        </w:rPr>
        <w:lastRenderedPageBreak/>
        <w:drawing>
          <wp:inline distT="0" distB="0" distL="0" distR="0" wp14:anchorId="376A85B8" wp14:editId="0C98A7F5">
            <wp:extent cx="5743575" cy="779145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779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453" w:rsidRDefault="009F0453" w:rsidP="009F0453">
      <w:pPr>
        <w:jc w:val="center"/>
      </w:pPr>
      <w:r>
        <w:rPr>
          <w:noProof/>
        </w:rPr>
        <w:lastRenderedPageBreak/>
        <w:drawing>
          <wp:inline distT="0" distB="0" distL="0" distR="0" wp14:anchorId="0A2A6028" wp14:editId="16B789D8">
            <wp:extent cx="5429250" cy="778192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778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453" w:rsidRDefault="009F0453" w:rsidP="009F0453">
      <w:pPr>
        <w:jc w:val="center"/>
      </w:pPr>
      <w:r>
        <w:rPr>
          <w:noProof/>
        </w:rPr>
        <w:lastRenderedPageBreak/>
        <w:drawing>
          <wp:inline distT="0" distB="0" distL="0" distR="0" wp14:anchorId="20591C0E" wp14:editId="1596199C">
            <wp:extent cx="5667375" cy="780097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780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453" w:rsidRDefault="009F0453" w:rsidP="009F0453">
      <w:pPr>
        <w:jc w:val="center"/>
      </w:pPr>
      <w:r>
        <w:rPr>
          <w:noProof/>
        </w:rPr>
        <w:lastRenderedPageBreak/>
        <w:drawing>
          <wp:inline distT="0" distB="0" distL="0" distR="0">
            <wp:extent cx="5311302" cy="7355514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0137" cy="7353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453" w:rsidRDefault="009F0453" w:rsidP="009F0453">
      <w:pPr>
        <w:jc w:val="center"/>
      </w:pPr>
    </w:p>
    <w:p w:rsidR="00076B75" w:rsidRPr="009F0453" w:rsidRDefault="009F0453" w:rsidP="009F0453">
      <w:pPr>
        <w:jc w:val="center"/>
      </w:pPr>
      <w:r>
        <w:t xml:space="preserve">Attributed to: Center for Science Education </w:t>
      </w:r>
      <w:proofErr w:type="spellStart"/>
      <w:r>
        <w:t>Education</w:t>
      </w:r>
      <w:proofErr w:type="spellEnd"/>
      <w:r>
        <w:t xml:space="preserve"> Development Center, Inc.</w:t>
      </w:r>
    </w:p>
    <w:sectPr w:rsidR="00076B75" w:rsidRPr="009F0453" w:rsidSect="009A7923">
      <w:headerReference w:type="even" r:id="rId22"/>
      <w:headerReference w:type="default" r:id="rId23"/>
      <w:footerReference w:type="even" r:id="rId24"/>
      <w:footerReference w:type="default" r:id="rId25"/>
      <w:pgSz w:w="12240" w:h="15840"/>
      <w:pgMar w:top="1944" w:right="1080" w:bottom="1728" w:left="1080" w:header="720" w:footer="142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721E" w:rsidRDefault="0081721E" w:rsidP="00CE1613">
      <w:r>
        <w:separator/>
      </w:r>
    </w:p>
  </w:endnote>
  <w:endnote w:type="continuationSeparator" w:id="0">
    <w:p w:rsidR="0081721E" w:rsidRDefault="0081721E" w:rsidP="00CE1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6080" w:rsidRDefault="00CB6080">
    <w:pPr>
      <w:pStyle w:val="Footer"/>
    </w:pPr>
    <w:r>
      <w:rPr>
        <w:noProof/>
      </w:rPr>
      <w:drawing>
        <wp:anchor distT="0" distB="0" distL="114300" distR="114300" simplePos="0" relativeHeight="251680768" behindDoc="0" locked="0" layoutInCell="1" allowOverlap="1" wp14:anchorId="09AE0D8E" wp14:editId="754AA393">
          <wp:simplePos x="0" y="0"/>
          <wp:positionH relativeFrom="column">
            <wp:posOffset>-342900</wp:posOffset>
          </wp:positionH>
          <wp:positionV relativeFrom="paragraph">
            <wp:posOffset>43180</wp:posOffset>
          </wp:positionV>
          <wp:extent cx="7161530" cy="774065"/>
          <wp:effectExtent l="0" t="0" r="1270" b="0"/>
          <wp:wrapThrough wrapText="bothSides">
            <wp:wrapPolygon edited="0">
              <wp:start x="153" y="0"/>
              <wp:lineTo x="0" y="4961"/>
              <wp:lineTo x="0" y="7088"/>
              <wp:lineTo x="689" y="11340"/>
              <wp:lineTo x="0" y="14176"/>
              <wp:lineTo x="0" y="19137"/>
              <wp:lineTo x="383" y="20555"/>
              <wp:lineTo x="9040" y="20555"/>
              <wp:lineTo x="21527" y="19846"/>
              <wp:lineTo x="21527" y="709"/>
              <wp:lineTo x="536" y="0"/>
              <wp:lineTo x="153" y="0"/>
            </wp:wrapPolygon>
          </wp:wrapThrough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1530" cy="774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6080" w:rsidRDefault="00CB6080">
    <w:pPr>
      <w:pStyle w:val="Footer"/>
    </w:pPr>
    <w:r>
      <w:rPr>
        <w:noProof/>
      </w:rPr>
      <w:drawing>
        <wp:anchor distT="0" distB="0" distL="114300" distR="114300" simplePos="0" relativeHeight="251674624" behindDoc="0" locked="0" layoutInCell="1" allowOverlap="1" wp14:anchorId="4B7237F0" wp14:editId="77D8BDA3">
          <wp:simplePos x="0" y="0"/>
          <wp:positionH relativeFrom="column">
            <wp:posOffset>160655</wp:posOffset>
          </wp:positionH>
          <wp:positionV relativeFrom="paragraph">
            <wp:posOffset>42545</wp:posOffset>
          </wp:positionV>
          <wp:extent cx="6145530" cy="774065"/>
          <wp:effectExtent l="0" t="0" r="7620" b="6985"/>
          <wp:wrapThrough wrapText="bothSides">
            <wp:wrapPolygon edited="0">
              <wp:start x="0" y="0"/>
              <wp:lineTo x="0" y="21263"/>
              <wp:lineTo x="21560" y="21263"/>
              <wp:lineTo x="21560" y="0"/>
              <wp:lineTo x="0" y="0"/>
            </wp:wrapPolygon>
          </wp:wrapThrough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45530" cy="774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721E" w:rsidRDefault="0081721E" w:rsidP="00CE1613">
      <w:r>
        <w:separator/>
      </w:r>
    </w:p>
  </w:footnote>
  <w:footnote w:type="continuationSeparator" w:id="0">
    <w:p w:rsidR="0081721E" w:rsidRDefault="0081721E" w:rsidP="00CE161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6080" w:rsidRDefault="0066419D" w:rsidP="00076B75">
    <w:pPr>
      <w:pStyle w:val="Header"/>
      <w:tabs>
        <w:tab w:val="clear" w:pos="8640"/>
        <w:tab w:val="left" w:pos="450"/>
        <w:tab w:val="right" w:pos="9360"/>
      </w:tabs>
      <w:ind w:left="-720"/>
    </w:pPr>
    <w:r>
      <w:rPr>
        <w:noProof/>
      </w:rPr>
      <w:drawing>
        <wp:anchor distT="0" distB="0" distL="114300" distR="114300" simplePos="0" relativeHeight="251689984" behindDoc="0" locked="0" layoutInCell="1" allowOverlap="1" wp14:anchorId="000B2D8F" wp14:editId="47DF7747">
          <wp:simplePos x="0" y="0"/>
          <wp:positionH relativeFrom="column">
            <wp:posOffset>-457200</wp:posOffset>
          </wp:positionH>
          <wp:positionV relativeFrom="paragraph">
            <wp:posOffset>-365760</wp:posOffset>
          </wp:positionV>
          <wp:extent cx="7311390" cy="1042035"/>
          <wp:effectExtent l="0" t="0" r="3810" b="0"/>
          <wp:wrapThrough wrapText="bothSides">
            <wp:wrapPolygon edited="0">
              <wp:start x="3452" y="0"/>
              <wp:lineTo x="0" y="527"/>
              <wp:lineTo x="0" y="16848"/>
              <wp:lineTo x="300" y="21060"/>
              <wp:lineTo x="1576" y="21060"/>
              <wp:lineTo x="1651" y="21060"/>
              <wp:lineTo x="1951" y="16848"/>
              <wp:lineTo x="10806" y="8424"/>
              <wp:lineTo x="21536" y="6318"/>
              <wp:lineTo x="21536" y="527"/>
              <wp:lineTo x="3902" y="0"/>
              <wp:lineTo x="3452" y="0"/>
            </wp:wrapPolygon>
          </wp:wrapThrough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1390" cy="1042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B6080" w:rsidRPr="00076B75" w:rsidRDefault="00CB6080" w:rsidP="00076B7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62EFBEB3" wp14:editId="2273D3B0">
              <wp:simplePos x="0" y="0"/>
              <wp:positionH relativeFrom="column">
                <wp:posOffset>228600</wp:posOffset>
              </wp:positionH>
              <wp:positionV relativeFrom="paragraph">
                <wp:posOffset>30480</wp:posOffset>
              </wp:positionV>
              <wp:extent cx="6629400" cy="571500"/>
              <wp:effectExtent l="0" t="0" r="0" b="12700"/>
              <wp:wrapSquare wrapText="bothSides"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29400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txbx>
                      <w:txbxContent>
                        <w:p w:rsidR="00CB6080" w:rsidRPr="00FD736D" w:rsidRDefault="00CB6080" w:rsidP="00CB6080">
                          <w:pPr>
                            <w:pStyle w:val="Header"/>
                            <w:rPr>
                              <w:rFonts w:asciiTheme="minorHAnsi" w:hAnsiTheme="minorHAnsi"/>
                              <w:noProof/>
                              <w:color w:val="000000" w:themeColor="text1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Theme="minorHAnsi" w:hAnsiTheme="minorHAnsi"/>
                              <w:noProof/>
                              <w:color w:val="000000" w:themeColor="text1"/>
                              <w:sz w:val="40"/>
                              <w:szCs w:val="40"/>
                            </w:rPr>
                            <w:t>Memoranda of Understanding (MOU)</w:t>
                          </w:r>
                        </w:p>
                        <w:p w:rsidR="00CB6080" w:rsidRPr="00FD736D" w:rsidRDefault="00CB6080" w:rsidP="00821DD2">
                          <w:pPr>
                            <w:pStyle w:val="Header"/>
                            <w:rPr>
                              <w:rFonts w:asciiTheme="minorHAnsi" w:hAnsiTheme="minorHAnsi"/>
                              <w:noProof/>
                              <w:color w:val="000000" w:themeColor="text1"/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62EFBEB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8pt;margin-top:2.4pt;width:522pt;height:4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" stroked="f">
              <v:textbox>
                <w:txbxContent>
                  <w:p w:rsidR="00CB6080" w:rsidRPr="00FD736D" w:rsidRDefault="00CB6080" w:rsidP="00CB6080">
                    <w:pPr>
                      <w:pStyle w:val="Header"/>
                      <w:rPr>
                        <w:rFonts w:asciiTheme="minorHAnsi" w:hAnsiTheme="minorHAnsi"/>
                        <w:noProof/>
                        <w:color w:val="000000" w:themeColor="text1"/>
                        <w:sz w:val="40"/>
                        <w:szCs w:val="40"/>
                      </w:rPr>
                    </w:pPr>
                    <w:r>
                      <w:rPr>
                        <w:rFonts w:asciiTheme="minorHAnsi" w:hAnsiTheme="minorHAnsi"/>
                        <w:noProof/>
                        <w:color w:val="000000" w:themeColor="text1"/>
                        <w:sz w:val="40"/>
                        <w:szCs w:val="40"/>
                      </w:rPr>
                      <w:t>Memoranda of Understanding (MOU)</w:t>
                    </w:r>
                  </w:p>
                  <w:p w:rsidR="00CB6080" w:rsidRPr="00FD736D" w:rsidRDefault="00CB6080" w:rsidP="00821DD2">
                    <w:pPr>
                      <w:pStyle w:val="Header"/>
                      <w:rPr>
                        <w:rFonts w:asciiTheme="minorHAnsi" w:hAnsiTheme="minorHAnsi"/>
                        <w:noProof/>
                        <w:color w:val="000000" w:themeColor="text1"/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6080" w:rsidRDefault="0066419D" w:rsidP="0077608F">
    <w:pPr>
      <w:pStyle w:val="Header"/>
      <w:tabs>
        <w:tab w:val="clear" w:pos="8640"/>
        <w:tab w:val="left" w:pos="450"/>
        <w:tab w:val="right" w:pos="9360"/>
      </w:tabs>
      <w:ind w:left="-720"/>
    </w:pPr>
    <w:r>
      <w:rPr>
        <w:noProof/>
      </w:rPr>
      <w:drawing>
        <wp:anchor distT="0" distB="0" distL="114300" distR="114300" simplePos="0" relativeHeight="251664383" behindDoc="0" locked="0" layoutInCell="1" allowOverlap="1" wp14:anchorId="508CC7AD" wp14:editId="412EDCCE">
          <wp:simplePos x="0" y="0"/>
          <wp:positionH relativeFrom="column">
            <wp:posOffset>-457200</wp:posOffset>
          </wp:positionH>
          <wp:positionV relativeFrom="paragraph">
            <wp:posOffset>-365760</wp:posOffset>
          </wp:positionV>
          <wp:extent cx="7311390" cy="1042035"/>
          <wp:effectExtent l="0" t="0" r="3810" b="0"/>
          <wp:wrapThrough wrapText="bothSides">
            <wp:wrapPolygon edited="0">
              <wp:start x="3452" y="0"/>
              <wp:lineTo x="0" y="527"/>
              <wp:lineTo x="0" y="16848"/>
              <wp:lineTo x="300" y="21060"/>
              <wp:lineTo x="1576" y="21060"/>
              <wp:lineTo x="1651" y="21060"/>
              <wp:lineTo x="1951" y="16848"/>
              <wp:lineTo x="10806" y="8424"/>
              <wp:lineTo x="21536" y="6318"/>
              <wp:lineTo x="21536" y="527"/>
              <wp:lineTo x="3902" y="0"/>
              <wp:lineTo x="3452" y="0"/>
            </wp:wrapPolygon>
          </wp:wrapThrough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1390" cy="1042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B6080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FB862BF" wp14:editId="3FB1238F">
              <wp:simplePos x="0" y="0"/>
              <wp:positionH relativeFrom="column">
                <wp:posOffset>228600</wp:posOffset>
              </wp:positionH>
              <wp:positionV relativeFrom="paragraph">
                <wp:posOffset>205740</wp:posOffset>
              </wp:positionV>
              <wp:extent cx="6629400" cy="571500"/>
              <wp:effectExtent l="0" t="0" r="0" b="12700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29400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txbx>
                      <w:txbxContent>
                        <w:p w:rsidR="00CB6080" w:rsidRPr="00FD736D" w:rsidRDefault="005A5D19" w:rsidP="0077608F">
                          <w:pPr>
                            <w:pStyle w:val="Header"/>
                            <w:rPr>
                              <w:rFonts w:asciiTheme="minorHAnsi" w:hAnsiTheme="minorHAnsi"/>
                              <w:noProof/>
                              <w:color w:val="000000" w:themeColor="text1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Theme="minorHAnsi" w:hAnsiTheme="minorHAnsi"/>
                              <w:noProof/>
                              <w:color w:val="000000" w:themeColor="text1"/>
                              <w:sz w:val="40"/>
                              <w:szCs w:val="40"/>
                            </w:rPr>
                            <w:t xml:space="preserve">Appendix J: </w:t>
                          </w:r>
                          <w:r w:rsidR="009F0453">
                            <w:rPr>
                              <w:rFonts w:asciiTheme="minorHAnsi" w:hAnsiTheme="minorHAnsi"/>
                              <w:noProof/>
                              <w:color w:val="000000" w:themeColor="text1"/>
                              <w:sz w:val="40"/>
                              <w:szCs w:val="40"/>
                            </w:rPr>
                            <w:t>Balls and Tracks Activity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18pt;margin-top:16.2pt;width:522pt;height: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" stroked="f">
              <v:textbox>
                <w:txbxContent>
                  <w:p w:rsidR="00CB6080" w:rsidRPr="00FD736D" w:rsidRDefault="005A5D19" w:rsidP="0077608F">
                    <w:pPr>
                      <w:pStyle w:val="Header"/>
                      <w:rPr>
                        <w:rFonts w:asciiTheme="minorHAnsi" w:hAnsiTheme="minorHAnsi"/>
                        <w:noProof/>
                        <w:color w:val="000000" w:themeColor="text1"/>
                        <w:sz w:val="40"/>
                        <w:szCs w:val="40"/>
                      </w:rPr>
                    </w:pPr>
                    <w:r>
                      <w:rPr>
                        <w:rFonts w:asciiTheme="minorHAnsi" w:hAnsiTheme="minorHAnsi"/>
                        <w:noProof/>
                        <w:color w:val="000000" w:themeColor="text1"/>
                        <w:sz w:val="40"/>
                        <w:szCs w:val="40"/>
                      </w:rPr>
                      <w:t xml:space="preserve">Appendix J: </w:t>
                    </w:r>
                    <w:r w:rsidR="009F0453">
                      <w:rPr>
                        <w:rFonts w:asciiTheme="minorHAnsi" w:hAnsiTheme="minorHAnsi"/>
                        <w:noProof/>
                        <w:color w:val="000000" w:themeColor="text1"/>
                        <w:sz w:val="40"/>
                        <w:szCs w:val="40"/>
                      </w:rPr>
                      <w:t>Balls and Tracks Activity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84BB2"/>
    <w:multiLevelType w:val="hybridMultilevel"/>
    <w:tmpl w:val="0EB2128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33"/>
        </w:tabs>
        <w:ind w:left="143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53"/>
        </w:tabs>
        <w:ind w:left="2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73"/>
        </w:tabs>
        <w:ind w:left="2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93"/>
        </w:tabs>
        <w:ind w:left="359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13"/>
        </w:tabs>
        <w:ind w:left="4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33"/>
        </w:tabs>
        <w:ind w:left="5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53"/>
        </w:tabs>
        <w:ind w:left="575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73"/>
        </w:tabs>
        <w:ind w:left="6473" w:hanging="360"/>
      </w:pPr>
      <w:rPr>
        <w:rFonts w:ascii="Wingdings" w:hAnsi="Wingdings" w:hint="default"/>
      </w:rPr>
    </w:lvl>
  </w:abstractNum>
  <w:abstractNum w:abstractNumId="1">
    <w:nsid w:val="09604E2F"/>
    <w:multiLevelType w:val="hybridMultilevel"/>
    <w:tmpl w:val="3BBC29B6"/>
    <w:lvl w:ilvl="0" w:tplc="8A8E1290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CA37CA0"/>
    <w:multiLevelType w:val="hybridMultilevel"/>
    <w:tmpl w:val="9654ADB8"/>
    <w:lvl w:ilvl="0" w:tplc="8A8E1290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0CD44742"/>
    <w:multiLevelType w:val="hybridMultilevel"/>
    <w:tmpl w:val="D5AE03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74E4011"/>
    <w:multiLevelType w:val="hybridMultilevel"/>
    <w:tmpl w:val="D1180E52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>
    <w:nsid w:val="296D7D54"/>
    <w:multiLevelType w:val="hybridMultilevel"/>
    <w:tmpl w:val="872AFE0C"/>
    <w:lvl w:ilvl="0" w:tplc="8A8E1290">
      <w:start w:val="1"/>
      <w:numFmt w:val="bullet"/>
      <w:lvlText w:val=""/>
      <w:lvlJc w:val="left"/>
      <w:pPr>
        <w:tabs>
          <w:tab w:val="num" w:pos="1008"/>
        </w:tabs>
        <w:ind w:left="1008" w:hanging="288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6">
    <w:nsid w:val="2DBA6B45"/>
    <w:multiLevelType w:val="hybridMultilevel"/>
    <w:tmpl w:val="092E6920"/>
    <w:lvl w:ilvl="0" w:tplc="8A8E1290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34E56734"/>
    <w:multiLevelType w:val="hybridMultilevel"/>
    <w:tmpl w:val="06E28A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96C23F9"/>
    <w:multiLevelType w:val="hybridMultilevel"/>
    <w:tmpl w:val="6E3A492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33"/>
        </w:tabs>
        <w:ind w:left="143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53"/>
        </w:tabs>
        <w:ind w:left="2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73"/>
        </w:tabs>
        <w:ind w:left="2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93"/>
        </w:tabs>
        <w:ind w:left="359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13"/>
        </w:tabs>
        <w:ind w:left="4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33"/>
        </w:tabs>
        <w:ind w:left="5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53"/>
        </w:tabs>
        <w:ind w:left="575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73"/>
        </w:tabs>
        <w:ind w:left="6473" w:hanging="360"/>
      </w:pPr>
      <w:rPr>
        <w:rFonts w:ascii="Wingdings" w:hAnsi="Wingdings" w:hint="default"/>
      </w:rPr>
    </w:lvl>
  </w:abstractNum>
  <w:abstractNum w:abstractNumId="9">
    <w:nsid w:val="3C931689"/>
    <w:multiLevelType w:val="hybridMultilevel"/>
    <w:tmpl w:val="0BC60AD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3D122D97"/>
    <w:multiLevelType w:val="hybridMultilevel"/>
    <w:tmpl w:val="86F4A996"/>
    <w:lvl w:ilvl="0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3233"/>
        </w:tabs>
        <w:ind w:left="323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53"/>
        </w:tabs>
        <w:ind w:left="39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73"/>
        </w:tabs>
        <w:ind w:left="46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393"/>
        </w:tabs>
        <w:ind w:left="539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13"/>
        </w:tabs>
        <w:ind w:left="61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33"/>
        </w:tabs>
        <w:ind w:left="68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53"/>
        </w:tabs>
        <w:ind w:left="755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73"/>
        </w:tabs>
        <w:ind w:left="8273" w:hanging="360"/>
      </w:pPr>
      <w:rPr>
        <w:rFonts w:ascii="Wingdings" w:hAnsi="Wingdings" w:hint="default"/>
      </w:rPr>
    </w:lvl>
  </w:abstractNum>
  <w:abstractNum w:abstractNumId="11">
    <w:nsid w:val="41801099"/>
    <w:multiLevelType w:val="hybridMultilevel"/>
    <w:tmpl w:val="0858811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793"/>
        </w:tabs>
        <w:ind w:left="179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13"/>
        </w:tabs>
        <w:ind w:left="25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33"/>
        </w:tabs>
        <w:ind w:left="32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53"/>
        </w:tabs>
        <w:ind w:left="395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73"/>
        </w:tabs>
        <w:ind w:left="46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93"/>
        </w:tabs>
        <w:ind w:left="53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13"/>
        </w:tabs>
        <w:ind w:left="611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33"/>
        </w:tabs>
        <w:ind w:left="6833" w:hanging="360"/>
      </w:pPr>
      <w:rPr>
        <w:rFonts w:ascii="Wingdings" w:hAnsi="Wingdings" w:hint="default"/>
      </w:rPr>
    </w:lvl>
  </w:abstractNum>
  <w:abstractNum w:abstractNumId="12">
    <w:nsid w:val="4B7806DB"/>
    <w:multiLevelType w:val="hybridMultilevel"/>
    <w:tmpl w:val="82B2889E"/>
    <w:lvl w:ilvl="0" w:tplc="F1D28B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DF7404B"/>
    <w:multiLevelType w:val="hybridMultilevel"/>
    <w:tmpl w:val="09660E9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53"/>
        </w:tabs>
        <w:ind w:left="215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73"/>
        </w:tabs>
        <w:ind w:left="28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93"/>
        </w:tabs>
        <w:ind w:left="35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13"/>
        </w:tabs>
        <w:ind w:left="431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33"/>
        </w:tabs>
        <w:ind w:left="50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53"/>
        </w:tabs>
        <w:ind w:left="57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73"/>
        </w:tabs>
        <w:ind w:left="647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93"/>
        </w:tabs>
        <w:ind w:left="7193" w:hanging="360"/>
      </w:pPr>
      <w:rPr>
        <w:rFonts w:ascii="Wingdings" w:hAnsi="Wingdings" w:hint="default"/>
      </w:rPr>
    </w:lvl>
  </w:abstractNum>
  <w:abstractNum w:abstractNumId="14">
    <w:nsid w:val="555A318C"/>
    <w:multiLevelType w:val="hybridMultilevel"/>
    <w:tmpl w:val="F230A176"/>
    <w:lvl w:ilvl="0" w:tplc="F1D28B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1E26484"/>
    <w:multiLevelType w:val="hybridMultilevel"/>
    <w:tmpl w:val="E3FE09BA"/>
    <w:lvl w:ilvl="0" w:tplc="F1D28BB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6AE5E20"/>
    <w:multiLevelType w:val="hybridMultilevel"/>
    <w:tmpl w:val="93524F9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33"/>
        </w:tabs>
        <w:ind w:left="143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53"/>
        </w:tabs>
        <w:ind w:left="2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73"/>
        </w:tabs>
        <w:ind w:left="2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93"/>
        </w:tabs>
        <w:ind w:left="359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13"/>
        </w:tabs>
        <w:ind w:left="4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33"/>
        </w:tabs>
        <w:ind w:left="5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53"/>
        </w:tabs>
        <w:ind w:left="575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73"/>
        </w:tabs>
        <w:ind w:left="6473" w:hanging="360"/>
      </w:pPr>
      <w:rPr>
        <w:rFonts w:ascii="Wingdings" w:hAnsi="Wingdings" w:hint="default"/>
      </w:rPr>
    </w:lvl>
  </w:abstractNum>
  <w:abstractNum w:abstractNumId="17">
    <w:nsid w:val="79BF646A"/>
    <w:multiLevelType w:val="hybridMultilevel"/>
    <w:tmpl w:val="EF46FF7C"/>
    <w:lvl w:ilvl="0" w:tplc="3828BF7A">
      <w:numFmt w:val="bullet"/>
      <w:lvlText w:val=""/>
      <w:lvlJc w:val="left"/>
      <w:pPr>
        <w:tabs>
          <w:tab w:val="num" w:pos="2100"/>
        </w:tabs>
        <w:ind w:left="2100" w:hanging="360"/>
      </w:pPr>
      <w:rPr>
        <w:rFonts w:ascii="Symbol" w:eastAsia="Times New Roman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7"/>
  </w:num>
  <w:num w:numId="4">
    <w:abstractNumId w:val="3"/>
  </w:num>
  <w:num w:numId="5">
    <w:abstractNumId w:val="1"/>
  </w:num>
  <w:num w:numId="6">
    <w:abstractNumId w:val="2"/>
  </w:num>
  <w:num w:numId="7">
    <w:abstractNumId w:val="6"/>
  </w:num>
  <w:num w:numId="8">
    <w:abstractNumId w:val="15"/>
  </w:num>
  <w:num w:numId="9">
    <w:abstractNumId w:val="12"/>
  </w:num>
  <w:num w:numId="10">
    <w:abstractNumId w:val="14"/>
  </w:num>
  <w:num w:numId="11">
    <w:abstractNumId w:val="9"/>
  </w:num>
  <w:num w:numId="12">
    <w:abstractNumId w:val="4"/>
  </w:num>
  <w:num w:numId="13">
    <w:abstractNumId w:val="13"/>
  </w:num>
  <w:num w:numId="14">
    <w:abstractNumId w:val="10"/>
  </w:num>
  <w:num w:numId="15">
    <w:abstractNumId w:val="0"/>
  </w:num>
  <w:num w:numId="16">
    <w:abstractNumId w:val="11"/>
  </w:num>
  <w:num w:numId="17">
    <w:abstractNumId w:val="16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453"/>
    <w:rsid w:val="00060D4F"/>
    <w:rsid w:val="00076B75"/>
    <w:rsid w:val="000B75CC"/>
    <w:rsid w:val="000D1075"/>
    <w:rsid w:val="0012040B"/>
    <w:rsid w:val="00147D17"/>
    <w:rsid w:val="00151404"/>
    <w:rsid w:val="001D3073"/>
    <w:rsid w:val="002557E2"/>
    <w:rsid w:val="002752D5"/>
    <w:rsid w:val="0029016E"/>
    <w:rsid w:val="00383872"/>
    <w:rsid w:val="00467774"/>
    <w:rsid w:val="00481BDA"/>
    <w:rsid w:val="004F4267"/>
    <w:rsid w:val="00512E3C"/>
    <w:rsid w:val="005A5D19"/>
    <w:rsid w:val="00653C61"/>
    <w:rsid w:val="0066419D"/>
    <w:rsid w:val="00685609"/>
    <w:rsid w:val="006B5E6C"/>
    <w:rsid w:val="006E24C4"/>
    <w:rsid w:val="00727D73"/>
    <w:rsid w:val="00764A5B"/>
    <w:rsid w:val="00774576"/>
    <w:rsid w:val="0077608F"/>
    <w:rsid w:val="0081721E"/>
    <w:rsid w:val="00821DD2"/>
    <w:rsid w:val="0083012B"/>
    <w:rsid w:val="0085195A"/>
    <w:rsid w:val="008B4566"/>
    <w:rsid w:val="008D226A"/>
    <w:rsid w:val="00964C95"/>
    <w:rsid w:val="009A7923"/>
    <w:rsid w:val="009B4D89"/>
    <w:rsid w:val="009F0453"/>
    <w:rsid w:val="009F6CC2"/>
    <w:rsid w:val="00AB025D"/>
    <w:rsid w:val="00AF2B79"/>
    <w:rsid w:val="00B610B6"/>
    <w:rsid w:val="00B93728"/>
    <w:rsid w:val="00C36DF1"/>
    <w:rsid w:val="00C52CF7"/>
    <w:rsid w:val="00CB6080"/>
    <w:rsid w:val="00CC7016"/>
    <w:rsid w:val="00CE1613"/>
    <w:rsid w:val="00D17F4F"/>
    <w:rsid w:val="00D25A98"/>
    <w:rsid w:val="00D63170"/>
    <w:rsid w:val="00E2237C"/>
    <w:rsid w:val="00E66B78"/>
    <w:rsid w:val="00EA657E"/>
    <w:rsid w:val="00EC06B8"/>
    <w:rsid w:val="00EE647E"/>
    <w:rsid w:val="00F141B6"/>
    <w:rsid w:val="00F30C5A"/>
    <w:rsid w:val="00FD736D"/>
    <w:rsid w:val="00FF0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453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161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1613"/>
  </w:style>
  <w:style w:type="paragraph" w:styleId="Footer">
    <w:name w:val="footer"/>
    <w:basedOn w:val="Normal"/>
    <w:link w:val="FooterChar"/>
    <w:uiPriority w:val="99"/>
    <w:unhideWhenUsed/>
    <w:rsid w:val="00CE161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1613"/>
  </w:style>
  <w:style w:type="paragraph" w:styleId="BalloonText">
    <w:name w:val="Balloon Text"/>
    <w:basedOn w:val="Normal"/>
    <w:link w:val="BalloonTextChar"/>
    <w:uiPriority w:val="99"/>
    <w:semiHidden/>
    <w:unhideWhenUsed/>
    <w:rsid w:val="00D17F4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7F4F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53C6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B75CC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D25A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453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161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1613"/>
  </w:style>
  <w:style w:type="paragraph" w:styleId="Footer">
    <w:name w:val="footer"/>
    <w:basedOn w:val="Normal"/>
    <w:link w:val="FooterChar"/>
    <w:uiPriority w:val="99"/>
    <w:unhideWhenUsed/>
    <w:rsid w:val="00CE161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1613"/>
  </w:style>
  <w:style w:type="paragraph" w:styleId="BalloonText">
    <w:name w:val="Balloon Text"/>
    <w:basedOn w:val="Normal"/>
    <w:link w:val="BalloonTextChar"/>
    <w:uiPriority w:val="99"/>
    <w:semiHidden/>
    <w:unhideWhenUsed/>
    <w:rsid w:val="00D17F4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7F4F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53C6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B75CC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D25A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69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header" Target="header1.xml"/><Relationship Id="rId23" Type="http://schemas.openxmlformats.org/officeDocument/2006/relationships/header" Target="header2.xml"/><Relationship Id="rId24" Type="http://schemas.openxmlformats.org/officeDocument/2006/relationships/footer" Target="footer1.xml"/><Relationship Id="rId25" Type="http://schemas.openxmlformats.org/officeDocument/2006/relationships/footer" Target="footer2.xml"/><Relationship Id="rId26" Type="http://schemas.openxmlformats.org/officeDocument/2006/relationships/fontTable" Target="fontTable.xml"/><Relationship Id="rId27" Type="http://schemas.openxmlformats.org/officeDocument/2006/relationships/theme" Target="theme/theme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imKZ\Dropbox\You%20for%20Youth\2_Option%20Year%20One\Task%203.2%20(outreach)\3.2.2%20mobile\Final%20Templates\STEM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7C29CF6-4F8C-B742-BBB7-D6C787B5E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\Users\JimKZ\Dropbox\You for Youth\2_Option Year One\Task 3.2 (outreach)\3.2.2 mobile\Final Templates\STEM_Template.dotx</Template>
  <TotalTime>2</TotalTime>
  <Pages>13</Pages>
  <Words>15</Words>
  <Characters>92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Tactile Design Group</Company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JimKZ</dc:creator>
  <cp:lastModifiedBy>Alice A. Christie</cp:lastModifiedBy>
  <cp:revision>2</cp:revision>
  <cp:lastPrinted>2014-10-19T21:19:00Z</cp:lastPrinted>
  <dcterms:created xsi:type="dcterms:W3CDTF">2014-10-20T20:56:00Z</dcterms:created>
  <dcterms:modified xsi:type="dcterms:W3CDTF">2014-10-20T20:56:00Z</dcterms:modified>
</cp:coreProperties>
</file>